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5B" w:rsidRPr="004D6611" w:rsidRDefault="00DF585B">
      <w:pPr>
        <w:rPr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1026" type="#_x0000_t75" alt="ICSP_compatto3" style="position:absolute;margin-left:-6.9pt;margin-top:-39.05pt;width:58.8pt;height:86.4pt;z-index:-251658240;visibility:visible" wrapcoords="-277 0 -277 21412 21600 21412 21600 0 -277 0">
            <v:imagedata r:id="rId7" o:title=""/>
            <w10:wrap type="tight"/>
          </v:shape>
        </w:pict>
      </w:r>
      <w:r>
        <w:rPr>
          <w:sz w:val="32"/>
        </w:rPr>
        <w:t xml:space="preserve">SCHEDA DI </w:t>
      </w:r>
    </w:p>
    <w:p w:rsidR="00DF585B" w:rsidRDefault="00DF585B">
      <w:pPr>
        <w:rPr>
          <w:sz w:val="32"/>
        </w:rPr>
      </w:pPr>
      <w:r w:rsidRPr="004D6611">
        <w:rPr>
          <w:sz w:val="32"/>
        </w:rPr>
        <w:t xml:space="preserve">PRESENTAZIONE STRUMENTO DIDATTICO </w:t>
      </w:r>
      <w:r>
        <w:rPr>
          <w:sz w:val="32"/>
        </w:rPr>
        <w:t xml:space="preserve"> </w:t>
      </w:r>
    </w:p>
    <w:p w:rsidR="00DF585B" w:rsidRPr="004D6611" w:rsidRDefault="00DF585B">
      <w:pPr>
        <w:rPr>
          <w:i/>
          <w:sz w:val="32"/>
        </w:rPr>
      </w:pPr>
      <w:r w:rsidRPr="004D6611">
        <w:rPr>
          <w:i/>
          <w:sz w:val="32"/>
        </w:rPr>
        <w:t xml:space="preserve">(nella spiegazione </w:t>
      </w:r>
      <w:r>
        <w:rPr>
          <w:i/>
          <w:sz w:val="32"/>
        </w:rPr>
        <w:t xml:space="preserve">si chiede di </w:t>
      </w:r>
      <w:r w:rsidRPr="004D6611">
        <w:rPr>
          <w:i/>
          <w:sz w:val="32"/>
        </w:rPr>
        <w:t xml:space="preserve">non superare una pagina)    </w:t>
      </w:r>
    </w:p>
    <w:p w:rsidR="00DF585B" w:rsidRDefault="00DF585B" w:rsidP="004533C7">
      <w:pPr>
        <w:jc w:val="both"/>
      </w:pPr>
    </w:p>
    <w:p w:rsidR="00DF585B" w:rsidRDefault="00DF585B" w:rsidP="004533C7">
      <w:pPr>
        <w:jc w:val="right"/>
      </w:pPr>
    </w:p>
    <w:tbl>
      <w:tblPr>
        <w:tblpPr w:leftFromText="141" w:rightFromText="141" w:vertAnchor="page" w:horzAnchor="margin" w:tblpY="21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9"/>
        <w:gridCol w:w="3111"/>
        <w:gridCol w:w="4905"/>
      </w:tblGrid>
      <w:tr w:rsidR="00DF585B" w:rsidRPr="00F04EEB" w:rsidTr="00B00783">
        <w:tc>
          <w:tcPr>
            <w:tcW w:w="3259" w:type="dxa"/>
          </w:tcPr>
          <w:p w:rsidR="00DF585B" w:rsidRPr="00F04EEB" w:rsidRDefault="00DF585B" w:rsidP="00B00783">
            <w:bookmarkStart w:id="0" w:name="_GoBack"/>
            <w:r w:rsidRPr="00F04EEB">
              <w:t xml:space="preserve">NOME DELLO STRUMENTO </w:t>
            </w:r>
          </w:p>
        </w:tc>
        <w:tc>
          <w:tcPr>
            <w:tcW w:w="6519" w:type="dxa"/>
            <w:gridSpan w:val="2"/>
          </w:tcPr>
          <w:p w:rsidR="00DF585B" w:rsidRPr="00F04EEB" w:rsidRDefault="00DF585B" w:rsidP="00B00783">
            <w:r>
              <w:t>MODELLINI E CARTELLONI</w:t>
            </w:r>
          </w:p>
        </w:tc>
      </w:tr>
      <w:tr w:rsidR="00DF585B" w:rsidRPr="00F04EEB" w:rsidTr="00B00783">
        <w:tc>
          <w:tcPr>
            <w:tcW w:w="3259" w:type="dxa"/>
          </w:tcPr>
          <w:p w:rsidR="00DF585B" w:rsidRPr="00F04EEB" w:rsidRDefault="00DF585B" w:rsidP="00B00783">
            <w:r w:rsidRPr="00F04EEB">
              <w:t xml:space="preserve">Ordine scolastico, classi </w:t>
            </w:r>
          </w:p>
          <w:p w:rsidR="00DF585B" w:rsidRPr="00F04EEB" w:rsidRDefault="00DF585B" w:rsidP="00B00783"/>
        </w:tc>
        <w:tc>
          <w:tcPr>
            <w:tcW w:w="3259" w:type="dxa"/>
          </w:tcPr>
          <w:p w:rsidR="00DF585B" w:rsidRPr="00F04EEB" w:rsidRDefault="00DF585B" w:rsidP="00B00783"/>
        </w:tc>
        <w:tc>
          <w:tcPr>
            <w:tcW w:w="3260" w:type="dxa"/>
          </w:tcPr>
          <w:p w:rsidR="00DF585B" w:rsidRPr="00F04EEB" w:rsidRDefault="00DF585B" w:rsidP="00B00783">
            <w:r w:rsidRPr="00F04EEB">
              <w:t>Modalità di lavoro</w:t>
            </w:r>
          </w:p>
          <w:p w:rsidR="00DF585B" w:rsidRPr="00F04EEB" w:rsidRDefault="00DF585B" w:rsidP="00AA36CD">
            <w:pPr>
              <w:pStyle w:val="ListParagraph"/>
              <w:numPr>
                <w:ilvl w:val="0"/>
                <w:numId w:val="4"/>
              </w:numPr>
            </w:pPr>
            <w:r w:rsidRPr="00F04EEB">
              <w:t>Individuale</w:t>
            </w:r>
          </w:p>
          <w:p w:rsidR="00DF585B" w:rsidRPr="00F04EEB" w:rsidRDefault="00DF585B" w:rsidP="00B00783">
            <w:pPr>
              <w:pStyle w:val="ListParagraph"/>
              <w:numPr>
                <w:ilvl w:val="0"/>
                <w:numId w:val="2"/>
              </w:numPr>
            </w:pPr>
            <w:r w:rsidRPr="00F04EEB">
              <w:t>Coppie</w:t>
            </w:r>
          </w:p>
          <w:p w:rsidR="00DF585B" w:rsidRPr="00F04EEB" w:rsidRDefault="00DF585B" w:rsidP="00AA36CD">
            <w:pPr>
              <w:pStyle w:val="ListParagraph"/>
              <w:numPr>
                <w:ilvl w:val="0"/>
                <w:numId w:val="6"/>
              </w:numPr>
            </w:pPr>
            <w:r w:rsidRPr="00F04EEB">
              <w:t>Gruppo</w:t>
            </w:r>
          </w:p>
          <w:p w:rsidR="00DF585B" w:rsidRPr="00F04EEB" w:rsidRDefault="00DF585B" w:rsidP="00B00783">
            <w:pPr>
              <w:pStyle w:val="ListParagraph"/>
              <w:numPr>
                <w:ilvl w:val="0"/>
                <w:numId w:val="2"/>
              </w:numPr>
            </w:pPr>
            <w:r w:rsidRPr="00F04EEB">
              <w:t>Intera classe</w:t>
            </w:r>
          </w:p>
        </w:tc>
      </w:tr>
      <w:tr w:rsidR="00DF585B" w:rsidRPr="00F04EEB" w:rsidTr="00B00783">
        <w:tc>
          <w:tcPr>
            <w:tcW w:w="3259" w:type="dxa"/>
          </w:tcPr>
          <w:p w:rsidR="00DF585B" w:rsidRPr="00F04EEB" w:rsidRDefault="00DF585B" w:rsidP="00B00783">
            <w:r w:rsidRPr="00F04EEB">
              <w:t>Caratteristiche dello strumento (</w:t>
            </w:r>
            <w:r>
              <w:t xml:space="preserve">inserire una foto, </w:t>
            </w:r>
            <w:r w:rsidRPr="00F04EEB">
              <w:t>indicare i materiali di cui si compone, le misure e le istruzioni per riprodurlo)</w:t>
            </w:r>
          </w:p>
        </w:tc>
        <w:tc>
          <w:tcPr>
            <w:tcW w:w="6519" w:type="dxa"/>
            <w:gridSpan w:val="2"/>
          </w:tcPr>
          <w:p w:rsidR="00DF585B" w:rsidRDefault="00DF585B" w:rsidP="00B00783">
            <w:r w:rsidRPr="00F04EEB">
              <w:t xml:space="preserve"> </w:t>
            </w:r>
            <w:r w:rsidRPr="00A64DF0">
              <w:pict>
                <v:shape id="_x0000_i1025" type="#_x0000_t75" style="width:327.75pt;height:246pt">
                  <v:imagedata r:id="rId8" o:title=""/>
                </v:shape>
              </w:pict>
            </w:r>
          </w:p>
          <w:p w:rsidR="00DF585B" w:rsidRDefault="00DF585B" w:rsidP="00B00783"/>
          <w:p w:rsidR="00DF585B" w:rsidRPr="00782A14" w:rsidRDefault="00DF585B" w:rsidP="00B00783">
            <w:r w:rsidRPr="00A64DF0">
              <w:pict>
                <v:shape id="_x0000_i1026" type="#_x0000_t75" style="width:390pt;height:292.5pt">
                  <v:imagedata r:id="rId9" o:title=""/>
                </v:shape>
              </w:pict>
            </w:r>
          </w:p>
          <w:p w:rsidR="00DF585B" w:rsidRPr="00782A14" w:rsidRDefault="00DF585B" w:rsidP="00B00783"/>
        </w:tc>
      </w:tr>
      <w:tr w:rsidR="00DF585B" w:rsidRPr="00F04EEB" w:rsidTr="00B00783">
        <w:tc>
          <w:tcPr>
            <w:tcW w:w="3259" w:type="dxa"/>
          </w:tcPr>
          <w:p w:rsidR="00DF585B" w:rsidRPr="00F04EEB" w:rsidRDefault="00DF585B" w:rsidP="00B00783">
            <w:r w:rsidRPr="00F04EEB">
              <w:t>Ambiti di utilizzo/discipline di riferimento</w:t>
            </w:r>
          </w:p>
        </w:tc>
        <w:tc>
          <w:tcPr>
            <w:tcW w:w="6519" w:type="dxa"/>
            <w:gridSpan w:val="2"/>
          </w:tcPr>
          <w:p w:rsidR="00DF585B" w:rsidRPr="00F04EEB" w:rsidRDefault="00DF585B" w:rsidP="00B00783">
            <w:r>
              <w:t>Tecnologia, Scienze, Matematica, Geometria, Arte, Italiano.</w:t>
            </w:r>
          </w:p>
        </w:tc>
      </w:tr>
      <w:tr w:rsidR="00DF585B" w:rsidRPr="00F04EEB" w:rsidTr="00B00783">
        <w:tc>
          <w:tcPr>
            <w:tcW w:w="3259" w:type="dxa"/>
          </w:tcPr>
          <w:p w:rsidR="00DF585B" w:rsidRPr="00F04EEB" w:rsidRDefault="00DF585B" w:rsidP="00B00783">
            <w:r w:rsidRPr="00F04EEB">
              <w:t>Perché lo usi? Le mete (obiettivi/competenze)</w:t>
            </w:r>
          </w:p>
        </w:tc>
        <w:tc>
          <w:tcPr>
            <w:tcW w:w="6519" w:type="dxa"/>
            <w:gridSpan w:val="2"/>
          </w:tcPr>
          <w:p w:rsidR="00DF585B" w:rsidRPr="00EF5743" w:rsidRDefault="00DF585B" w:rsidP="00931A95">
            <w:r>
              <w:t>- O</w:t>
            </w:r>
            <w:r w:rsidRPr="00EF5743">
              <w:t>rganizzazione spaziale</w:t>
            </w:r>
            <w:r>
              <w:t>;</w:t>
            </w:r>
          </w:p>
          <w:p w:rsidR="00DF585B" w:rsidRDefault="00DF585B" w:rsidP="00931A95">
            <w:r>
              <w:t xml:space="preserve">- </w:t>
            </w:r>
            <w:r w:rsidRPr="00EF5743">
              <w:t>progettazione e invenzione</w:t>
            </w:r>
            <w:r>
              <w:t>;</w:t>
            </w:r>
          </w:p>
          <w:p w:rsidR="00DF585B" w:rsidRDefault="00DF585B" w:rsidP="00931A95">
            <w:r>
              <w:t>- p</w:t>
            </w:r>
            <w:r w:rsidRPr="00EF5743">
              <w:t>adronanza di sistemi di rappresentazione; </w:t>
            </w:r>
            <w:r w:rsidRPr="00EF5743">
              <w:br/>
            </w:r>
            <w:r>
              <w:t xml:space="preserve">- </w:t>
            </w:r>
            <w:r w:rsidRPr="00EF5743">
              <w:t>approccio alla misura</w:t>
            </w:r>
            <w:r>
              <w:t>;</w:t>
            </w:r>
          </w:p>
          <w:p w:rsidR="00DF585B" w:rsidRDefault="00DF585B" w:rsidP="00931A95">
            <w:r>
              <w:t xml:space="preserve">- </w:t>
            </w:r>
            <w:r w:rsidRPr="005B36AB">
              <w:t>migliorare la capacità di espressione linguistica</w:t>
            </w:r>
            <w:r>
              <w:t>;</w:t>
            </w:r>
          </w:p>
          <w:p w:rsidR="00DF585B" w:rsidRDefault="00DF585B" w:rsidP="00931A95">
            <w:r>
              <w:t>- migliorare le manualità.</w:t>
            </w:r>
          </w:p>
          <w:p w:rsidR="00DF585B" w:rsidRDefault="00DF585B" w:rsidP="00931A95">
            <w:r>
              <w:t>F</w:t>
            </w:r>
            <w:r w:rsidRPr="005B36AB">
              <w:t xml:space="preserve">avorire </w:t>
            </w:r>
            <w:r>
              <w:t>l’</w:t>
            </w:r>
            <w:r w:rsidRPr="005B36AB">
              <w:t xml:space="preserve">approccio </w:t>
            </w:r>
            <w:r>
              <w:t>al disegno tecnologico</w:t>
            </w:r>
            <w:r w:rsidRPr="005B36AB">
              <w:t xml:space="preserve"> partendo dalle figure solide anziché da figure piane</w:t>
            </w:r>
            <w:r>
              <w:t xml:space="preserve">. </w:t>
            </w:r>
          </w:p>
          <w:p w:rsidR="00DF585B" w:rsidRPr="00F04EEB" w:rsidRDefault="00DF585B" w:rsidP="00931A95">
            <w:r>
              <w:t>Costruendo oggetti tridimensionali si</w:t>
            </w:r>
            <w:r w:rsidRPr="005B36AB">
              <w:t xml:space="preserve"> individuan</w:t>
            </w:r>
            <w:r>
              <w:t xml:space="preserve">do anche </w:t>
            </w:r>
            <w:r w:rsidRPr="005B36AB">
              <w:t xml:space="preserve">gli elementi che </w:t>
            </w:r>
            <w:r>
              <w:t xml:space="preserve">li </w:t>
            </w:r>
            <w:r w:rsidRPr="005B36AB">
              <w:t>caratterizzano: vertici, facce e spigoli e si trovano le relazioni che regolano questi enti.</w:t>
            </w:r>
          </w:p>
          <w:p w:rsidR="00DF585B" w:rsidRPr="00F04EEB" w:rsidRDefault="00DF585B" w:rsidP="00931A95"/>
          <w:p w:rsidR="00DF585B" w:rsidRPr="00F04EEB" w:rsidRDefault="00DF585B" w:rsidP="00B00783"/>
          <w:p w:rsidR="00DF585B" w:rsidRPr="00F04EEB" w:rsidRDefault="00DF585B" w:rsidP="00B00783"/>
        </w:tc>
      </w:tr>
      <w:tr w:rsidR="00DF585B" w:rsidRPr="00F04EEB" w:rsidTr="00B00783">
        <w:tc>
          <w:tcPr>
            <w:tcW w:w="3259" w:type="dxa"/>
          </w:tcPr>
          <w:p w:rsidR="00DF585B" w:rsidRPr="00F04EEB" w:rsidRDefault="00DF585B" w:rsidP="00B00783">
            <w:r w:rsidRPr="00F04EEB">
              <w:t>Come si può usare? Attività e metodologie- esempi di pratiche</w:t>
            </w:r>
          </w:p>
        </w:tc>
        <w:tc>
          <w:tcPr>
            <w:tcW w:w="6519" w:type="dxa"/>
            <w:gridSpan w:val="2"/>
          </w:tcPr>
          <w:p w:rsidR="00DF585B" w:rsidRPr="00F04EEB" w:rsidRDefault="00DF585B" w:rsidP="00B00783">
            <w:r>
              <w:t xml:space="preserve">Si può usare per studiare, strumento utile ed  inclusivo. </w:t>
            </w:r>
          </w:p>
          <w:p w:rsidR="00DF585B" w:rsidRPr="00F04EEB" w:rsidRDefault="00DF585B" w:rsidP="00B00783"/>
          <w:p w:rsidR="00DF585B" w:rsidRPr="00F04EEB" w:rsidRDefault="00DF585B" w:rsidP="00B00783"/>
        </w:tc>
      </w:tr>
      <w:tr w:rsidR="00DF585B" w:rsidRPr="00F04EEB" w:rsidTr="00B00783">
        <w:tc>
          <w:tcPr>
            <w:tcW w:w="3259" w:type="dxa"/>
          </w:tcPr>
          <w:p w:rsidR="00DF585B" w:rsidRPr="00F04EEB" w:rsidRDefault="00DF585B" w:rsidP="00B00783">
            <w:r w:rsidRPr="00F04EEB">
              <w:t>Docente che lo ha realizzato (nome, scuola)</w:t>
            </w:r>
          </w:p>
        </w:tc>
        <w:tc>
          <w:tcPr>
            <w:tcW w:w="6519" w:type="dxa"/>
            <w:gridSpan w:val="2"/>
          </w:tcPr>
          <w:p w:rsidR="00DF585B" w:rsidRPr="00F04EEB" w:rsidRDefault="00DF585B" w:rsidP="00B00783">
            <w:r>
              <w:t xml:space="preserve">Vittoria Marranzini </w:t>
            </w:r>
            <w:r>
              <w:rPr>
                <w:rFonts w:ascii="TimesNewRomanPSMT" w:cs="TimesNewRomanPSMT"/>
              </w:rPr>
              <w:t>Scuola Secondaria I</w:t>
            </w:r>
            <w:r>
              <w:rPr>
                <w:rFonts w:ascii="TimesNewRomanPSMT" w:cs="TimesNewRomanPSMT"/>
              </w:rPr>
              <w:t>°</w:t>
            </w:r>
            <w:r>
              <w:rPr>
                <w:rFonts w:ascii="TimesNewRomanPSMT" w:cs="TimesNewRomanPSMT"/>
              </w:rPr>
              <w:t xml:space="preserve"> </w:t>
            </w:r>
            <w:r>
              <w:rPr>
                <w:rFonts w:ascii="TimesNewRomanPSMT" w:cs="TimesNewRomanPSMT"/>
              </w:rPr>
              <w:t>“</w:t>
            </w:r>
            <w:r>
              <w:rPr>
                <w:rFonts w:ascii="TimesNewRomanPSMT" w:cs="TimesNewRomanPSMT"/>
              </w:rPr>
              <w:t>E. Pea</w:t>
            </w:r>
            <w:r>
              <w:rPr>
                <w:rFonts w:ascii="TimesNewRomanPSMT" w:cs="TimesNewRomanPSMT"/>
              </w:rPr>
              <w:t>”</w:t>
            </w:r>
          </w:p>
        </w:tc>
      </w:tr>
      <w:bookmarkEnd w:id="0"/>
    </w:tbl>
    <w:p w:rsidR="00DF585B" w:rsidRDefault="00DF585B" w:rsidP="004533C7">
      <w:pPr>
        <w:jc w:val="right"/>
      </w:pPr>
    </w:p>
    <w:p w:rsidR="00DF585B" w:rsidRDefault="00DF585B" w:rsidP="004533C7"/>
    <w:p w:rsidR="00DF585B" w:rsidRDefault="00DF585B" w:rsidP="004533C7"/>
    <w:p w:rsidR="00DF585B" w:rsidRDefault="00DF585B" w:rsidP="004533C7"/>
    <w:p w:rsidR="00DF585B" w:rsidRDefault="00DF585B"/>
    <w:p w:rsidR="00DF585B" w:rsidRDefault="00DF585B" w:rsidP="002C25B0">
      <w:pPr>
        <w:rPr>
          <w:rFonts w:ascii="Arial" w:hAnsi="Arial" w:cs="Arial"/>
          <w:b/>
          <w:sz w:val="22"/>
          <w:szCs w:val="22"/>
        </w:rPr>
      </w:pPr>
    </w:p>
    <w:p w:rsidR="00DF585B" w:rsidRDefault="00DF585B" w:rsidP="002C25B0">
      <w:pPr>
        <w:rPr>
          <w:rFonts w:ascii="Arial" w:hAnsi="Arial" w:cs="Arial"/>
          <w:b/>
          <w:sz w:val="22"/>
          <w:szCs w:val="22"/>
        </w:rPr>
      </w:pPr>
    </w:p>
    <w:p w:rsidR="00DF585B" w:rsidRDefault="00DF585B" w:rsidP="002C25B0">
      <w:pPr>
        <w:rPr>
          <w:rFonts w:ascii="Arial" w:hAnsi="Arial" w:cs="Arial"/>
          <w:b/>
          <w:sz w:val="22"/>
          <w:szCs w:val="22"/>
        </w:rPr>
      </w:pPr>
    </w:p>
    <w:sectPr w:rsidR="00DF585B" w:rsidSect="004D6611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85B" w:rsidRDefault="00DF585B" w:rsidP="00067458">
      <w:r>
        <w:separator/>
      </w:r>
    </w:p>
  </w:endnote>
  <w:endnote w:type="continuationSeparator" w:id="0">
    <w:p w:rsidR="00DF585B" w:rsidRDefault="00DF585B" w:rsidP="00067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ont29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85B" w:rsidRDefault="00DF585B" w:rsidP="00067458">
      <w:r>
        <w:separator/>
      </w:r>
    </w:p>
  </w:footnote>
  <w:footnote w:type="continuationSeparator" w:id="0">
    <w:p w:rsidR="00DF585B" w:rsidRDefault="00DF585B" w:rsidP="000674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903AD"/>
    <w:multiLevelType w:val="hybridMultilevel"/>
    <w:tmpl w:val="66C659F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1B3066"/>
    <w:multiLevelType w:val="hybridMultilevel"/>
    <w:tmpl w:val="0032BCA0"/>
    <w:lvl w:ilvl="0" w:tplc="D5DC02E6">
      <w:start w:val="1"/>
      <w:numFmt w:val="bullet"/>
      <w:lvlText w:val="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D874DC"/>
    <w:multiLevelType w:val="multilevel"/>
    <w:tmpl w:val="66C659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384D93"/>
    <w:multiLevelType w:val="multilevel"/>
    <w:tmpl w:val="66C659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6F0C7F"/>
    <w:multiLevelType w:val="hybridMultilevel"/>
    <w:tmpl w:val="13A2B43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6D4A02"/>
    <w:multiLevelType w:val="hybridMultilevel"/>
    <w:tmpl w:val="DB8C1894"/>
    <w:lvl w:ilvl="0" w:tplc="D5DC02E6">
      <w:start w:val="1"/>
      <w:numFmt w:val="bullet"/>
      <w:lvlText w:val="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458"/>
    <w:rsid w:val="00067458"/>
    <w:rsid w:val="000C157C"/>
    <w:rsid w:val="001B09AA"/>
    <w:rsid w:val="001C557F"/>
    <w:rsid w:val="001D02E3"/>
    <w:rsid w:val="00242EE3"/>
    <w:rsid w:val="00254975"/>
    <w:rsid w:val="00286BB5"/>
    <w:rsid w:val="002C1099"/>
    <w:rsid w:val="002C25B0"/>
    <w:rsid w:val="00343759"/>
    <w:rsid w:val="004533C7"/>
    <w:rsid w:val="004D6611"/>
    <w:rsid w:val="004E1D8B"/>
    <w:rsid w:val="004F0B1B"/>
    <w:rsid w:val="00590BE8"/>
    <w:rsid w:val="005B36AB"/>
    <w:rsid w:val="005E2346"/>
    <w:rsid w:val="005F0DCA"/>
    <w:rsid w:val="00631E98"/>
    <w:rsid w:val="00641C8E"/>
    <w:rsid w:val="006B7602"/>
    <w:rsid w:val="006D6C8F"/>
    <w:rsid w:val="006F186E"/>
    <w:rsid w:val="006F3432"/>
    <w:rsid w:val="00754D2D"/>
    <w:rsid w:val="00782A14"/>
    <w:rsid w:val="007B0913"/>
    <w:rsid w:val="008A3E24"/>
    <w:rsid w:val="008B6698"/>
    <w:rsid w:val="008F7D15"/>
    <w:rsid w:val="0093057E"/>
    <w:rsid w:val="00931A95"/>
    <w:rsid w:val="009552D3"/>
    <w:rsid w:val="00A25F78"/>
    <w:rsid w:val="00A64DF0"/>
    <w:rsid w:val="00AA36CD"/>
    <w:rsid w:val="00B00783"/>
    <w:rsid w:val="00B75E39"/>
    <w:rsid w:val="00BD407E"/>
    <w:rsid w:val="00C07B9F"/>
    <w:rsid w:val="00C10337"/>
    <w:rsid w:val="00C7197F"/>
    <w:rsid w:val="00CA0EE2"/>
    <w:rsid w:val="00D028B1"/>
    <w:rsid w:val="00D035DD"/>
    <w:rsid w:val="00D4490C"/>
    <w:rsid w:val="00DC2AA5"/>
    <w:rsid w:val="00DF585B"/>
    <w:rsid w:val="00E13208"/>
    <w:rsid w:val="00E90CB9"/>
    <w:rsid w:val="00E9489A"/>
    <w:rsid w:val="00EE0C75"/>
    <w:rsid w:val="00EF5743"/>
    <w:rsid w:val="00F04EEB"/>
    <w:rsid w:val="00F226C5"/>
    <w:rsid w:val="00F72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urier New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458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6745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67458"/>
    <w:rPr>
      <w:rFonts w:ascii="Times New Roman" w:hAnsi="Times New Roman" w:cs="Times New Roman"/>
      <w:sz w:val="24"/>
      <w:szCs w:val="24"/>
      <w:lang w:eastAsia="it-IT"/>
    </w:rPr>
  </w:style>
  <w:style w:type="paragraph" w:customStyle="1" w:styleId="Contenutotabella">
    <w:name w:val="Contenuto tabella"/>
    <w:basedOn w:val="Normal"/>
    <w:uiPriority w:val="99"/>
    <w:rsid w:val="00067458"/>
    <w:pPr>
      <w:widowControl w:val="0"/>
      <w:suppressLineNumbers/>
      <w:suppressAutoHyphens/>
    </w:pPr>
    <w:rPr>
      <w:rFonts w:ascii="font292" w:eastAsia="Calibri" w:hAnsi="font292" w:cs="Tahoma"/>
    </w:rPr>
  </w:style>
  <w:style w:type="paragraph" w:styleId="BalloonText">
    <w:name w:val="Balloon Text"/>
    <w:basedOn w:val="Normal"/>
    <w:link w:val="BalloonTextChar"/>
    <w:uiPriority w:val="99"/>
    <w:semiHidden/>
    <w:rsid w:val="00067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7458"/>
    <w:rPr>
      <w:rFonts w:ascii="Tahoma" w:hAnsi="Tahoma" w:cs="Tahoma"/>
      <w:sz w:val="16"/>
      <w:szCs w:val="16"/>
      <w:lang w:eastAsia="it-IT"/>
    </w:rPr>
  </w:style>
  <w:style w:type="paragraph" w:styleId="Footer">
    <w:name w:val="footer"/>
    <w:basedOn w:val="Normal"/>
    <w:link w:val="FooterChar"/>
    <w:uiPriority w:val="99"/>
    <w:semiHidden/>
    <w:rsid w:val="0006745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7458"/>
    <w:rPr>
      <w:rFonts w:ascii="Times New Roman" w:hAnsi="Times New Roman" w:cs="Times New Roman"/>
      <w:sz w:val="24"/>
      <w:szCs w:val="24"/>
      <w:lang w:eastAsia="it-IT"/>
    </w:rPr>
  </w:style>
  <w:style w:type="table" w:styleId="TableGrid">
    <w:name w:val="Table Grid"/>
    <w:basedOn w:val="TableNormal"/>
    <w:uiPriority w:val="99"/>
    <w:rsid w:val="004D661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D66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68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2</Pages>
  <Words>186</Words>
  <Characters>1062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</dc:title>
  <dc:subject/>
  <dc:creator>utente1</dc:creator>
  <cp:keywords/>
  <dc:description/>
  <cp:lastModifiedBy>Compaq</cp:lastModifiedBy>
  <cp:revision>8</cp:revision>
  <cp:lastPrinted>2019-07-05T13:32:00Z</cp:lastPrinted>
  <dcterms:created xsi:type="dcterms:W3CDTF">2019-06-27T08:51:00Z</dcterms:created>
  <dcterms:modified xsi:type="dcterms:W3CDTF">2019-07-05T14:00:00Z</dcterms:modified>
</cp:coreProperties>
</file>